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学年第二学期在线教学方案</w:t>
      </w: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cs="宋体"/>
          <w:sz w:val="28"/>
          <w:szCs w:val="28"/>
          <w:u w:color="000000"/>
        </w:rPr>
      </w:pPr>
      <w:r>
        <w:rPr>
          <w:rFonts w:hint="eastAsia" w:ascii="宋体" w:hAnsi="宋体" w:cs="等线"/>
          <w:sz w:val="28"/>
          <w:szCs w:val="28"/>
          <w:u w:color="000000"/>
          <w:lang w:val="zh-TW" w:eastAsia="zh-TW"/>
        </w:rPr>
        <w:t>开课单位</w:t>
      </w:r>
      <w:r>
        <w:rPr>
          <w:rFonts w:hint="eastAsia" w:ascii="宋体" w:hAnsi="宋体" w:cs="等线"/>
          <w:sz w:val="28"/>
          <w:szCs w:val="28"/>
          <w:u w:color="000000"/>
          <w:lang w:val="zh-TW"/>
        </w:rPr>
        <w:t>：流行音乐</w:t>
      </w:r>
      <w:r>
        <w:rPr>
          <w:rFonts w:hint="eastAsia" w:ascii="宋体" w:hAnsi="宋体" w:cs="等线"/>
          <w:sz w:val="28"/>
          <w:szCs w:val="28"/>
          <w:u w:color="000000"/>
        </w:rPr>
        <w:t>学院</w:t>
      </w:r>
    </w:p>
    <w:tbl>
      <w:tblPr>
        <w:tblStyle w:val="2"/>
        <w:tblW w:w="144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1060"/>
        <w:gridCol w:w="2960"/>
        <w:gridCol w:w="685"/>
        <w:gridCol w:w="1080"/>
        <w:gridCol w:w="2695"/>
        <w:gridCol w:w="680"/>
        <w:gridCol w:w="1485"/>
        <w:gridCol w:w="1260"/>
        <w:gridCol w:w="912"/>
        <w:gridCol w:w="5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课程</w:t>
            </w: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类别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课程</w:t>
            </w: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2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课程（班级）名称</w:t>
            </w:r>
          </w:p>
        </w:tc>
        <w:tc>
          <w:tcPr>
            <w:tcW w:w="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学分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任课教师</w:t>
            </w:r>
          </w:p>
        </w:tc>
        <w:tc>
          <w:tcPr>
            <w:tcW w:w="2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上课时间（含起始周）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上课</w:t>
            </w: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星期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  <w:lang w:eastAsia="zh-TW"/>
              </w:rPr>
              <w:t>课程平台及网址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班级群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学生数</w:t>
            </w:r>
          </w:p>
        </w:tc>
        <w:tc>
          <w:tcPr>
            <w:tcW w:w="5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(97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叶青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25" o:spt="75" type="#_x0000_t75" style="height:107.25pt;width:49.5pt;" filled="f" o:preferrelative="t" stroked="f" coordsize="21600,21600">
                  <v:path/>
                  <v:fill on="f" focussize="0,0"/>
                  <v:stroke on="f" joinstyle="miter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(99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冯玲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26" o:spt="75" type="#_x0000_t75" style="height:57.75pt;width:48.75pt;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(100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27" o:spt="75" type="#_x0000_t75" style="height:41.25pt;width:31.5pt;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(102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周琪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28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29" o:spt="75" type="#_x0000_t75" style="height:36pt;width:41.25pt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0" o:spt="75" alt="upload_post_object_v2_139025209" type="#_x0000_t75" style="height:19.5pt;width:16.5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赵媛媛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1" o:spt="75" type="#_x0000_t75" style="height:57pt;width:48pt;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2" o:spt="75" type="#_x0000_t75" style="height:33.75pt;width:26.25pt;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3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陈星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4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5" o:spt="75" alt="upload_post_object_v2_059834385" type="#_x0000_t75" style="height:32.25pt;width:25.5pt;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6" o:spt="75" type="#_x0000_t75" style="height:66pt;width:51pt;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7" o:spt="75" type="#_x0000_t75" style="height:66pt;width:51pt;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8" o:spt="75" type="#_x0000_t75" style="height:66pt;width:51pt;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39" o:spt="75" type="#_x0000_t75" style="height:27.75pt;width:25.5pt;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郝键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0" o:spt="75" type="#_x0000_t75" style="height:107.25pt;width:48.75pt;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张钰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1" o:spt="75" type="#_x0000_t75" style="height:64.5pt;width:50.25pt;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刘文荣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2" o:spt="75" type="#_x0000_t75" style="height:108pt;width:48.75pt;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3" o:spt="75" type="#_x0000_t75" style="height:90.75pt;width:50.25pt;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冒蓉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4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(136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5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毕业汇报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(137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885065358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6" o:spt="75" type="#_x0000_t75" style="height:30.75pt;width:24pt;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冯玲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7" o:spt="75" type="#_x0000_t75" style="height:57pt;width:48.75pt;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黄德俊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8" o:spt="75" type="#_x0000_t75" style="height:47.25pt;width:39.75pt;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1031828411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杜卉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1031686964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49" o:spt="75" type="#_x0000_t75" style="height:50.25pt;width:40.5pt;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0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1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陈星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2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严明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3" o:spt="75" type="#_x0000_t75" style="height:54pt;width:43.5pt;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冒蓉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4" o:spt="75" type="#_x0000_t75" style="height:39.75pt;width:30pt;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5" o:spt="75" type="#_x0000_t75" style="height:55.5pt;width:50.25pt;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6" o:spt="75" type="#_x0000_t75" style="height:53.25pt;width:24.75pt;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ji6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赵媛媛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7" o:spt="75" type="#_x0000_t75" style="height:55.5pt;width:50.25pt;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8" o:spt="75" type="#_x0000_t75" style="height:54pt;width:42pt;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(5)(339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59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杨婷婷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0" o:spt="75" type="#_x0000_t75" style="height:105pt;width:48.75pt;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瞿奕敏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1" o:spt="75" type="#_x0000_t75" style="height:104.25pt;width:48pt;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2" o:spt="75" alt="upload_post_object_v2_988916572" type="#_x0000_t75" style="height:54.75pt;width:38.25pt;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3" o:spt="75" type="#_x0000_t75" style="height:50.25pt;width:39pt;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4" o:spt="75" type="#_x0000_t75" style="height:102pt;width:48.75pt;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885065358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5" o:spt="75" type="#_x0000_t75" style="height:53.25pt;width:40.5pt;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冯博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6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(5)(348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叶青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7" o:spt="75" type="#_x0000_t75" style="height:65.25pt;width:51pt;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(5)(372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8" o:spt="75" type="#_x0000_t75" style="height:41.25pt;width:30pt;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(5)(373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张钰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69" o:spt="75" type="#_x0000_t75" style="height:64.5pt;width:50.25pt;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(5)(374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0" o:spt="75" type="#_x0000_t75" style="height:90.75pt;width:50.25pt;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(5)(375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郝键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kern w:val="0"/>
                <w:sz w:val="20"/>
                <w:szCs w:val="20"/>
              </w:rPr>
              <w:pict>
                <v:shape id="_x0000_i1071" o:spt="75" type="#_x0000_t75" style="height:98.25pt;width:44.25pt;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(5)(376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刘文荣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2" o:spt="75" type="#_x0000_t75" style="height:108pt;width:48.75pt;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(5)(377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冒蓉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3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141102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毕业论文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(5)(421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4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051156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编导创作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冯玲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345160307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051156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编导创作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5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051156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编导创作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叶青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QQ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6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051099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表演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颜廷学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9,10,11,12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885942729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051099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表演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颜廷学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9,10,11,12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954642090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051512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传播学原理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黄德俊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超星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7" o:spt="75" type="#_x0000_t75" style="height:33.75pt;width:28.5pt;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051166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电脑音乐制作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8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051606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电脑音乐制作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79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5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051055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调律技术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594307497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051055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调律技术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606377836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051055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调律技术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241658480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051055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调律技术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611076150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051057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调律技术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1,2,3,4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688029940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051111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调律原理与应用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626205410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051626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调律专题实践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693729105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051628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调律专题实践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688029940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非线性编辑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周琪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0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051061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钢琴调整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573357450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051061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钢琴调整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宋丹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1,2,3,4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573179948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051063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钢琴调整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923154565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051063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钢琴调整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2-1(2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1,2,3,4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923154565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叶青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1" o:spt="75" type="#_x0000_t75" style="height:65.25pt;width:51pt;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叶青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2" o:spt="75" type="#_x0000_t75" style="height:65.25pt;width:51pt;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陈喆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3" o:spt="75" type="#_x0000_t75" style="height:54.75pt;width:50.25pt;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陈喆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4" o:spt="75" type="#_x0000_t75" style="height:54.75pt;width:50.25pt;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腾讯课堂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5" o:spt="75" type="#_x0000_t75" style="height:57pt;width:50.25pt;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腾讯课堂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6" o:spt="75" type="#_x0000_t75" style="height:57pt;width:50.25pt;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杨婷婷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7" o:spt="75" type="#_x0000_t75" style="height:105pt;width:48.75pt;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腾讯课堂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8" o:spt="75" type="#_x0000_t75" style="height:57pt;width:50.25pt;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腾讯课堂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89" o:spt="75" type="#_x0000_t75" style="height:57pt;width:50.25pt;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051039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钢琴结构概论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685623821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051048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钢琴修理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郝键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1,2,3,4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795852436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051048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钢琴修理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郝键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795852436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051151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歌曲写作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805781611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051194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管乐器材料与加工工艺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张钰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813416394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051608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管乐器调整技术应用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3,4,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0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051610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管乐器调整技术应用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-3(1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1,2,3,4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1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051231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管乐器结构概论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2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051612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管乐器修复工艺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张钰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t>384387404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051324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管乐器修理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3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051326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管乐器修理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5,6,7,8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4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051328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管乐器修理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张钰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1,2,3,4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t>384387404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051257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管理学原理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徐颖奇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513228601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051013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和声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482756857</w:t>
            </w: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051013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和声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922973244</w:t>
            </w: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051016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和音演唱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钱琨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392621247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051016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和音演唱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钱琨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296702073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基本乐理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783808498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基本乐理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钱琨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631894750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基本乐理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钱琨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490864470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基本乐理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690602935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051121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吉他演奏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汤之韵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132253815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051514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节目策划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冯玲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883036268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051180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节奏训练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杜卉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707810078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051180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节奏训练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871562081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051180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节奏训练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453953436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051631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剧目排练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5" o:spt="75" type="#_x0000_t75" style="height:42.75pt;width:34.5pt;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051633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剧目排练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6" o:spt="75" type="#_x0000_t75" style="height:41.25pt;width:34.5pt;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051635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爵士大乐队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7" o:spt="75" type="#_x0000_t75" style="height:54.75pt;width:25.5pt;" filled="f" o:preferrelative="t" stroked="f" coordsize="21600,21600">
                  <v:path/>
                  <v:fill on="f" focussize="0,0"/>
                  <v:stroke on="f" joinstyle="miter"/>
                  <v:imagedata r:id="rId6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051637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爵士大乐队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8" o:spt="75" type="#_x0000_t75" style="height:63.75pt;width:25.5pt;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051495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爵士和声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977866398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051580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爵士乐即兴演奏理论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白天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907851693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爵士乐曲目与即兴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白天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853829929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051582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爵士音乐史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099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6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051174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乐队合奏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0" o:spt="75" type="#_x0000_t75" style="height:66pt;width:51pt;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051176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乐队合奏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1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051176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乐队合奏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刘硕秋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2" o:spt="75" type="#_x0000_t75" style="height:60pt;width:45.75pt;" filled="f" o:preferrelative="t" stroked="f" coordsize="21600,21600">
                  <v:path/>
                  <v:fill on="f" focussize="0,0"/>
                  <v:stroke on="f" joinstyle="miter"/>
                  <v:imagedata r:id="rId7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陈喆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3" o:spt="75" type="#_x0000_t75" style="height:54.75pt;width:50.25pt;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张钰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t>564727280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谢景全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4" o:spt="75" type="#_x0000_t75" style="height:103.5pt;width:48pt;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杨婷婷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5" o:spt="75" type="#_x0000_t75" style="height:105pt;width:48.75pt;" filled="f" o:preferrelative="t" stroked="f" coordsize="21600,21600">
                  <v:path/>
                  <v:fill on="f" focussize="0,0"/>
                  <v:stroke on="f" joinstyle="miter"/>
                  <v:imagedata r:id="rId7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051029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韩薇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738521718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051031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腾讯课堂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6" o:spt="75" type="#_x0000_t75" style="height:41.25pt;width:39pt;" filled="f" o:preferrelative="t" stroked="f" coordsize="21600,21600">
                  <v:path/>
                  <v:fill on="f" focussize="0,0"/>
                  <v:stroke on="f" joinstyle="miter"/>
                  <v:imagedata r:id="rId7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051031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张钰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824575869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051031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高翊钧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7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7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051033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乐器演奏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8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7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051287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流行舞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09" o:spt="75" type="#_x0000_t75" style="height:31.5pt;width:26.25pt;" filled="f" o:preferrelative="t" stroked="f" coordsize="21600,21600">
                  <v:path/>
                  <v:fill on="f" focussize="0,0"/>
                  <v:stroke on="f" joinstyle="miter"/>
                  <v:imagedata r:id="rId7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051287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流行舞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0" o:spt="75" type="#_x0000_t75" style="height:31.5pt;width:26.25pt;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051289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流行舞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1" o:spt="75" type="#_x0000_t75" style="height:33.75pt;width:26.25pt;" filled="f" o:preferrelative="t" stroked="f" coordsize="21600,21600">
                  <v:path/>
                  <v:fill on="f" focussize="0,0"/>
                  <v:stroke on="f" joinstyle="miter"/>
                  <v:imagedata r:id="rId8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051586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流行音乐编配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995939772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051586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流行音乐编配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腾讯会议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,qq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993858562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051589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3,4,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817729618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2" o:spt="75" type="#_x0000_t75" style="height:28.5pt;width:21.75pt;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3" o:spt="75" type="#_x0000_t75" style="height:28.5pt;width:21.75pt;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4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8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5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8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2216842811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2059826213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t>1614039685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1943037103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杜卉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1031686964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杜卉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1031686964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6" o:spt="75" type="#_x0000_t75" style="height:37.5pt;width:28.5pt;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7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8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1346890593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章崇彬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1281006770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杜卉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1031686964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杜卉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1031686964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流行音乐创作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80639939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流行音乐多声部写作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8" o:spt="75" type="#_x0000_t75" style="height:28.5pt;width:21.75pt;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流行音乐多声部写作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971636619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051148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流行音乐风格分析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19" o:spt="75" type="#_x0000_t75" style="height:102pt;width:48.75pt;" filled="f" o:preferrelative="t" stroked="f" coordsize="21600,21600">
                  <v:path/>
                  <v:fill on="f" focussize="0,0"/>
                  <v:stroke on="f" joinstyle="miter"/>
                  <v:imagedata r:id="rId8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051204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流行音乐概论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0" o:spt="75" type="#_x0000_t75" style="height:102pt;width:48.75pt;" filled="f" o:preferrelative="t" stroked="f" coordsize="21600,21600">
                  <v:path/>
                  <v:fill on="f" focussize="0,0"/>
                  <v:stroke on="f" joinstyle="miter"/>
                  <v:imagedata r:id="rId8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051596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流行音乐和声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陈治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1" o:spt="75" type="#_x0000_t75" style="height:38.25pt;width:21.75pt;" filled="f" o:preferrelative="t" stroked="f" coordsize="21600,21600">
                  <v:path/>
                  <v:fill on="f" focussize="0,0"/>
                  <v:stroke on="f" joinstyle="miter"/>
                  <v:imagedata r:id="rId8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051209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流行音乐史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2" o:spt="75" type="#_x0000_t75" style="height:102pt;width:48.75pt;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051559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3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陈星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4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陈星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5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陈星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6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7" o:spt="75" type="#_x0000_t75" style="height:54pt;width:42pt;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8" o:spt="75" type="#_x0000_t75" style="height:54pt;width:42pt;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29" o:spt="75" type="#_x0000_t75" style="height:54pt;width:42pt;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0" o:spt="75" type="#_x0000_t75" style="height:54pt;width:42pt;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1" o:spt="75" type="#_x0000_t75" style="height:54pt;width:42pt;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滕梦天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2" o:spt="75" type="#_x0000_t75" style="height:54pt;width:42pt;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3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4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5" o:spt="75" type="#_x0000_t75" style="height:107.25pt;width:49.5pt;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6" o:spt="75" type="#_x0000_t75" style="height:107.25pt;width:49.5pt;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7" o:spt="75" type="#_x0000_t75" style="height:107.25pt;width:49.5pt;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8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39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0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9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1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9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2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9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3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4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5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严明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全民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K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歌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6" o:spt="75" type="#_x0000_t75" style="height:55.5pt;width:43.5pt;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7" o:spt="75" type="#_x0000_t75" style="height:58.5pt;width:47.25pt;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8" o:spt="75" type="#_x0000_t75" style="height:58.5pt;width:47.25pt;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49" o:spt="75" type="#_x0000_t75" style="height:58.5pt;width:47.25pt;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0" o:spt="75" type="#_x0000_t75" style="height:51.75pt;width:25.5pt;" filled="f" o:preferrelative="t" stroked="f" coordsize="21600,21600">
                  <v:path/>
                  <v:fill on="f" focussize="0,0"/>
                  <v:stroke on="f" joinstyle="miter"/>
                  <v:imagedata r:id="rId9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1" o:spt="75" type="#_x0000_t75" style="height:41.25pt;width:20.25pt;" filled="f" o:preferrelative="t" stroked="f" coordsize="21600,21600">
                  <v:path/>
                  <v:fill on="f" focussize="0,0"/>
                  <v:stroke on="f" joinstyle="miter"/>
                  <v:imagedata r:id="rId9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2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3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4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5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6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7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8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59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0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1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2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3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4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5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6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7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8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69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0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1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严明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2" o:spt="75" type="#_x0000_t75" style="height:55.5pt;width:43.5pt;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严明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3" o:spt="75" type="#_x0000_t75" style="height:55.5pt;width:43.5pt;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4" o:spt="75" type="#_x0000_t75" style="height:58.5pt;width:48.75pt;" filled="f" o:preferrelative="t" stroked="f" coordsize="21600,21600">
                  <v:path/>
                  <v:fill on="f" focussize="0,0"/>
                  <v:stroke on="f" joinstyle="miter"/>
                  <v:imagedata r:id="rId10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5" o:spt="75" type="#_x0000_t75" style="height:58.5pt;width:48.75pt;" filled="f" o:preferrelative="t" stroked="f" coordsize="21600,21600">
                  <v:path/>
                  <v:fill on="f" focussize="0,0"/>
                  <v:stroke on="f" joinstyle="miter"/>
                  <v:imagedata r:id="rId10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6" o:spt="75" type="#_x0000_t75" style="height:58.5pt;width:48.75pt;" filled="f" o:preferrelative="t" stroked="f" coordsize="21600,21600">
                  <v:path/>
                  <v:fill on="f" focussize="0,0"/>
                  <v:stroke on="f" joinstyle="miter"/>
                  <v:imagedata r:id="rId10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7" o:spt="75" type="#_x0000_t75" style="height:104.25pt;width:50.25pt;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8" o:spt="75" type="#_x0000_t75" style="height:104.25pt;width:50.25pt;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79" o:spt="75" type="#_x0000_t75" style="height:104.25pt;width:50.25pt;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0" o:spt="75" type="#_x0000_t75" style="height:104.25pt;width:50.25pt;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1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2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任少仁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3" o:spt="75" type="#_x0000_t75" style="height:57.75pt;width:51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4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5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姚毅萱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6" o:spt="75" type="#_x0000_t75" style="height:89.25pt;width:4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7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8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张丹丹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89" o:spt="75" type="#_x0000_t75" style="height:60pt;width:49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0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1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2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3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4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邱晶晶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5" o:spt="75" type="#_x0000_t75" style="height:44.25pt;width:35.25pt;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6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7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8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王岩佐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199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严明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全民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K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歌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0" o:spt="75" type="#_x0000_t75" style="height:55.5pt;width:43.5pt;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严明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全民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K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歌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1" o:spt="75" type="#_x0000_t75" style="height:55.5pt;width:43.5pt;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2" o:spt="75" type="#_x0000_t75" style="height:57.75pt;width:47.25pt;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3" o:spt="75" type="#_x0000_t75" style="height:57.75pt;width:47.25pt;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4" o:spt="75" type="#_x0000_t75" style="height:57.75pt;width:47.25pt;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赵婉辛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5" o:spt="75" type="#_x0000_t75" style="height:57.75pt;width:47.25pt;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3-2(32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6" o:spt="75" type="#_x0000_t75" style="height:104.25pt;width:50.25pt;" filled="f" o:preferrelative="t" stroked="f" coordsize="21600,21600">
                  <v:path/>
                  <v:fill on="f" focussize="0,0"/>
                  <v:stroke on="f" joinstyle="miter"/>
                  <v:imagedata r:id="rId10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3-2(33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7" o:spt="75" type="#_x0000_t75" style="height:104.25pt;width:50.25pt;" filled="f" o:preferrelative="t" stroked="f" coordsize="21600,21600">
                  <v:path/>
                  <v:fill on="f" focussize="0,0"/>
                  <v:stroke on="f" joinstyle="miter"/>
                  <v:imagedata r:id="rId10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051564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3-2(34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陆川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8" o:spt="75" type="#_x0000_t75" style="height:104.25pt;width:50.25pt;" filled="f" o:preferrelative="t" stroked="f" coordsize="21600,21600">
                  <v:path/>
                  <v:fill on="f" focussize="0,0"/>
                  <v:stroke on="f" joinstyle="miter"/>
                  <v:imagedata r:id="rId10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09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0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谢景全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0" o:spt="75" type="#_x0000_t75" style="height:103.5pt;width:48pt;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1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0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2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0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3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0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4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0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白天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5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0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刘硕秋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6" o:spt="75" type="#_x0000_t75" style="height:60pt;width:45.75pt;" filled="f" o:preferrelative="t" stroked="f" coordsize="21600,21600">
                  <v:path/>
                  <v:fill on="f" focussize="0,0"/>
                  <v:stroke on="f" joinstyle="miter"/>
                  <v:imagedata r:id="rId10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7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8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陈喆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19" o:spt="75" type="#_x0000_t75" style="height:63.75pt;width:50.25pt;" filled="f" o:preferrelative="t" stroked="f" coordsize="21600,21600">
                  <v:path/>
                  <v:fill on="f" focussize="0,0"/>
                  <v:stroke on="f" joinstyle="miter"/>
                  <v:imagedata r:id="rId11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高翊钧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0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1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高翊钧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1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1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2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1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3" o:spt="75" type="#_x0000_t75" style="height:104.25pt;width:48pt;" filled="f" o:preferrelative="t" stroked="f" coordsize="21600,21600">
                  <v:path/>
                  <v:fill on="f" focussize="0,0"/>
                  <v:stroke on="f" joinstyle="miter"/>
                  <v:imagedata r:id="rId11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 xml:space="preserve"> Q Q</w:t>
            </w: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Q 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4" o:spt="75" type="#_x0000_t75" style="height:51.75pt;width:39.75pt;" filled="f" o:preferrelative="t" stroked="f" coordsize="21600,21600">
                  <v:path/>
                  <v:fill on="f" focussize="0,0"/>
                  <v:stroke on="f" joinstyle="miter"/>
                  <v:imagedata r:id="rId11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5" o:spt="75" type="#_x0000_t75" style="height:55.5pt;width:42.75pt;" filled="f" o:preferrelative="t" stroked="f" coordsize="21600,21600">
                  <v:path/>
                  <v:fill on="f" focussize="0,0"/>
                  <v:stroke on="f" joinstyle="miter"/>
                  <v:imagedata r:id="rId11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6" o:spt="75" type="#_x0000_t75" style="height:51.75pt;width:39.75pt;" filled="f" o:preferrelative="t" stroked="f" coordsize="21600,21600">
                  <v:path/>
                  <v:fill on="f" focussize="0,0"/>
                  <v:stroke on="f" joinstyle="miter"/>
                  <v:imagedata r:id="rId11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汤之韵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7" o:spt="75" type="#_x0000_t75" style="height:67.5pt;width:51pt;" filled="f" o:preferrelative="t" stroked="f" coordsize="21600,21600">
                  <v:path/>
                  <v:fill on="f" focussize="0,0"/>
                  <v:stroke on="f" joinstyle="miter"/>
                  <v:imagedata r:id="rId11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王艺津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7966783382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王艺津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7966783382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王艺津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7966783382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王艺津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7966783382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郗岳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28" o:spt="75" type="#_x0000_t75" style="height:48.75pt;width:43.5pt;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肖骏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29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1-2(29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30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31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杨婷婷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2" o:spt="75" type="#_x0000_t75" style="height:105pt;width:48.75pt;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杨婷婷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3" o:spt="75" type="#_x0000_t75" style="height:105pt;width:48.75pt;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4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谢景全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5" o:spt="75" type="#_x0000_t75" style="height:103.5pt;width:48pt;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6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7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8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39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0" o:spt="75" type="#_x0000_t75" style="height:91.5pt;width:42pt;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白天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1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0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刘硕秋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2" o:spt="75" type="#_x0000_t75" style="height:60pt;width:45.75pt;" filled="f" o:preferrelative="t" stroked="f" coordsize="21600,21600">
                  <v:path/>
                  <v:fill on="f" focussize="0,0"/>
                  <v:stroke on="f" joinstyle="miter"/>
                  <v:imagedata r:id="rId10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3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4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5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陈喆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6" o:spt="75" type="#_x0000_t75" style="height:54.75pt;width:50.25pt;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高翊钧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7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1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高翊钧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48" o:spt="75" type="#_x0000_t75" style="height:89.25pt;width:68.25pt;" filled="f" o:preferrelative="t" stroked="f" coordsize="21600,21600">
                  <v:path/>
                  <v:fill on="f" focussize="0,0"/>
                  <v:stroke on="f" joinstyle="miter"/>
                  <v:imagedata r:id="rId12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49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1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50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1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 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51" o:spt="75" type="#_x0000_t75" style="height:51.75pt;width:39.75pt;" filled="f" o:preferrelative="t" stroked="f" coordsize="21600,21600">
                  <v:path/>
                  <v:fill on="f" focussize="0,0"/>
                  <v:stroke on="f" joinstyle="miter"/>
                  <v:imagedata r:id="rId12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52" o:spt="75" type="#_x0000_t75" style="height:51.75pt;width:39.75pt;" filled="f" o:preferrelative="t" stroked="f" coordsize="21600,21600">
                  <v:path/>
                  <v:fill on="f" focussize="0,0"/>
                  <v:stroke on="f" joinstyle="miter"/>
                  <v:imagedata r:id="rId11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53" o:spt="75" type="#_x0000_t75" style="height:51.75pt;width:39.75pt;" filled="f" o:preferrelative="t" stroked="f" coordsize="21600,21600">
                  <v:path/>
                  <v:fill on="f" focussize="0,0"/>
                  <v:stroke on="f" joinstyle="miter"/>
                  <v:imagedata r:id="rId11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汤之韵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54" o:spt="75" type="#_x0000_t75" style="height:67.5pt;width:51pt;" filled="f" o:preferrelative="t" stroked="f" coordsize="21600,21600">
                  <v:path/>
                  <v:fill on="f" focussize="0,0"/>
                  <v:stroke on="f" joinstyle="miter"/>
                  <v:imagedata r:id="rId11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王艺津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7966783382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王艺津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7966783382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郗岳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55" o:spt="75" type="#_x0000_t75" style="height:48.75pt;width:43.5pt;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肖骏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肖骏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56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57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58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杨婷婷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59" o:spt="75" type="#_x0000_t75" style="height:105pt;width:48.75pt;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杨婷婷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0" o:spt="75" type="#_x0000_t75" style="height:105pt;width:48.75pt;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王艺津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7966783382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051573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腾讯课堂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1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1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2" o:spt="75" type="#_x0000_t75" style="height:63.75pt;width:25.5pt;" filled="f" o:preferrelative="t" stroked="f" coordsize="21600,21600">
                  <v:path/>
                  <v:fill on="f" focussize="0,0"/>
                  <v:stroke on="f" joinstyle="miter"/>
                  <v:imagedata r:id="rId12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3" o:spt="75" type="#_x0000_t75" style="height:63.75pt;width:29.25pt;" filled="f" o:preferrelative="t" stroked="f" coordsize="21600,21600">
                  <v:path/>
                  <v:fill on="f" focussize="0,0"/>
                  <v:stroke on="f" joinstyle="miter"/>
                  <v:imagedata r:id="rId12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4" o:spt="75" type="#_x0000_t75" style="height:54.75pt;width:25.5pt;" filled="f" o:preferrelative="t" stroked="f" coordsize="21600,21600">
                  <v:path/>
                  <v:fill on="f" focussize="0,0"/>
                  <v:stroke on="f" joinstyle="miter"/>
                  <v:imagedata r:id="rId12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5" o:spt="75" type="#_x0000_t75" style="height:72.75pt;width:33.75pt;" filled="f" o:preferrelative="t" stroked="f" coordsize="21600,21600">
                  <v:path/>
                  <v:fill on="f" focussize="0,0"/>
                  <v:stroke on="f" joinstyle="miter"/>
                  <v:imagedata r:id="rId12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6" o:spt="75" type="#_x0000_t75" style="height:63.75pt;width:29.25pt;" filled="f" o:preferrelative="t" stroked="f" coordsize="21600,21600">
                  <v:path/>
                  <v:fill on="f" focussize="0,0"/>
                  <v:stroke on="f" joinstyle="miter"/>
                  <v:imagedata r:id="rId12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李世海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7" o:spt="75" type="#_x0000_t75" style="height:63.75pt;width:25.5pt;" filled="f" o:preferrelative="t" stroked="f" coordsize="21600,21600">
                  <v:path/>
                  <v:fill on="f" focussize="0,0"/>
                  <v:stroke on="f" joinstyle="miter"/>
                  <v:imagedata r:id="rId12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白天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8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0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69" o:spt="75" type="#_x0000_t75" style="height:104.25pt;width:48pt;" filled="f" o:preferrelative="t" stroked="f" coordsize="21600,21600">
                  <v:path/>
                  <v:fill on="f" focussize="0,0"/>
                  <v:stroke on="f" joinstyle="miter"/>
                  <v:imagedata r:id="rId11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0" o:spt="75" type="#_x0000_t75" style="height:104.25pt;width:48pt;" filled="f" o:preferrelative="t" stroked="f" coordsize="21600,21600">
                  <v:path/>
                  <v:fill on="f" focussize="0,0"/>
                  <v:stroke on="f" joinstyle="miter"/>
                  <v:imagedata r:id="rId11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1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曹侃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2" o:spt="75" type="#_x0000_t75" style="height:111pt;width:51pt;" filled="f" o:preferrelative="t" stroked="f" coordsize="21600,21600">
                  <v:path/>
                  <v:fill on="f" focussize="0,0"/>
                  <v:stroke on="f" joinstyle="miter"/>
                  <v:imagedata r:id="rId11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高翊钧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3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1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高翊钧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微信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4" o:spt="75" type="#_x0000_t75" style="height:49.5pt;width:38.25pt;" filled="f" o:preferrelative="t" stroked="f" coordsize="21600,21600">
                  <v:path/>
                  <v:fill on="f" focussize="0,0"/>
                  <v:stroke on="f" joinstyle="miter"/>
                  <v:imagedata r:id="rId1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黄岑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腾讯课堂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5" o:spt="75" type="#_x0000_t75" style="height:61.5pt;width:47.25pt;" filled="f" o:preferrelative="t" stroked="f" coordsize="21600,21600">
                  <v:path/>
                  <v:fill on="f" focussize="0,0"/>
                  <v:stroke on="f" joinstyle="miter"/>
                  <v:imagedata r:id="rId11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6" o:spt="75" type="#_x0000_t75" style="height:104.25pt;width:48pt;" filled="f" o:preferrelative="t" stroked="f" coordsize="21600,21600">
                  <v:path/>
                  <v:fill on="f" focussize="0,0"/>
                  <v:stroke on="f" joinstyle="miter"/>
                  <v:imagedata r:id="rId11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黄鹤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7" o:spt="75" type="#_x0000_t75" style="height:104.25pt;width:48pt;" filled="f" o:preferrelative="t" stroked="f" coordsize="21600,21600">
                  <v:path/>
                  <v:fill on="f" focussize="0,0"/>
                  <v:stroke on="f" joinstyle="miter"/>
                  <v:imagedata r:id="rId11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 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3-2(19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黄丽媛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 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598198984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8" o:spt="75" type="#_x0000_t75" style="height:51.75pt;width:39.75pt;" filled="f" o:preferrelative="t" stroked="f" coordsize="21600,21600">
                  <v:path/>
                  <v:fill on="f" focussize="0,0"/>
                  <v:stroke on="f" joinstyle="miter"/>
                  <v:imagedata r:id="rId11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79" o:spt="75" type="#_x0000_t75" style="height:51.75pt;width:39.75pt;" filled="f" o:preferrelative="t" stroked="f" coordsize="21600,21600">
                  <v:path/>
                  <v:fill on="f" focussize="0,0"/>
                  <v:stroke on="f" joinstyle="miter"/>
                  <v:imagedata r:id="rId11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郗岳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80" o:spt="75" type="#_x0000_t75" style="height:48.75pt;width:43.5pt;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郗岳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81" o:spt="75" type="#_x0000_t75" style="height:48.75pt;width:43.5pt;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郗岳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82" o:spt="75" type="#_x0000_t75" style="height:48.75pt;width:43.5pt;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郗岳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83" o:spt="75" type="#_x0000_t75" style="height:48.75pt;width:43.5pt;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84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3-2(29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85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051575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流行音乐演奏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3-2(30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薛晓论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pict>
                <v:shape id="_x0000_i1286" o:spt="75" type="#_x0000_t75" style="height:30pt;width:23.25pt;" filled="f" o:preferrelative="t" stroked="f" coordsize="21600,21600">
                  <v:path/>
                  <v:fill on="f" focussize="0,0"/>
                  <v:stroke on="f" joinstyle="miter"/>
                  <v:imagedata r:id="rId1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051311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律学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刘文荣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615835592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051488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民族音乐概论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民歌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冒蓉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87" o:spt="75" type="#_x0000_t75" style="height:53.25pt;width:51pt;" filled="f" o:preferrelative="t" stroked="f" coordsize="21600,21600">
                  <v:path/>
                  <v:fill on="f" focussize="0,0"/>
                  <v:stroke on="f" joinstyle="miter"/>
                  <v:imagedata r:id="rId12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051487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民族音乐概论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说唱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冒蓉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88" o:spt="75" type="#_x0000_t75" style="height:53.25pt;width:51pt;" filled="f" o:preferrelative="t" stroked="f" coordsize="21600,21600">
                  <v:path/>
                  <v:fill on="f" focussize="0,0"/>
                  <v:stroke on="f" joinstyle="miter"/>
                  <v:imagedata r:id="rId13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051202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民族音乐概论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冒蓉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89" o:spt="75" type="#_x0000_t75" style="height:53.25pt;width:51pt;" filled="f" o:preferrelative="t" stroked="f" coordsize="21600,21600">
                  <v:path/>
                  <v:fill on="f" focussize="0,0"/>
                  <v:stroke on="f" joinstyle="miter"/>
                  <v:imagedata r:id="rId13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051067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声学基础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刘文荣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471813089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80639939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600826021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冯华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18"/>
                <w:szCs w:val="18"/>
              </w:rPr>
              <w:t>749567245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钱琨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635294014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1-2(6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3,4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1-2(7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t>527191595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597800403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钱琨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257359322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708979108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2-2(4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868848675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051007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视唱练耳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2-2(5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686725447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051540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视觉传达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周琪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0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13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051520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数字音频制作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冯博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051215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外国音乐史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徐欣熠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微信群及学习通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.36923138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051216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外国音乐史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冯玲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学习通及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1" o:spt="75" type="#_x0000_t75" style="height:67.5pt;width:51pt;" filled="f" o:preferrelative="t" stroked="f" coordsize="21600,21600">
                  <v:path/>
                  <v:fill on="f" focussize="0,0"/>
                  <v:stroke on="f" joinstyle="miter"/>
                  <v:imagedata r:id="rId13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051247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文论阅读与写作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453623272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051247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文论阅读与写作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冒蓉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2" o:spt="75" type="#_x0000_t75" style="height:53.25pt;width:51pt;" filled="f" o:preferrelative="t" stroked="f" coordsize="21600,21600">
                  <v:path/>
                  <v:fill on="f" focussize="0,0"/>
                  <v:stroke on="f" joinstyle="miter"/>
                  <v:imagedata r:id="rId13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051247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文论阅读与写作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(3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郝巍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11,12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453623272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051617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舞台效果设计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秦越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周六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3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13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051182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形体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4" o:spt="75" type="#_x0000_t75" style="height:63.75pt;width:52.5pt;" filled="f" o:preferrelative="t" stroked="f" coordsize="21600,21600">
                  <v:path/>
                  <v:fill on="f" focussize="0,0"/>
                  <v:stroke on="f" joinstyle="miter"/>
                  <v:imagedata r:id="rId13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051182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形体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1(2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王佳佳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微信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5" o:spt="75" type="#_x0000_t75" style="height:66pt;width:52.5pt;" filled="f" o:preferrelative="t" stroked="f" coordsize="21600,21600">
                  <v:path/>
                  <v:fill on="f" focussize="0,0"/>
                  <v:stroke on="f" joinstyle="miter"/>
                  <v:imagedata r:id="rId13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051615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虚拟空间表现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周琪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6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13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051107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演唱组合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-2(1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钱琨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周五中午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296702073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051274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艺术法律法规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黄德俊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超星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75990539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051525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艺术学基础知识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颜廷学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9,10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kern w:val="0"/>
                <w:sz w:val="20"/>
                <w:szCs w:val="20"/>
              </w:rPr>
              <w:t>816296424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051160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音乐编导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叶青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QQ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7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13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051339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音乐传播调研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黄德俊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超星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kern w:val="0"/>
                <w:sz w:val="20"/>
                <w:szCs w:val="20"/>
              </w:rPr>
              <w:t>1049980051</w: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051207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音乐传播概论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冯玲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8" o:spt="75" type="#_x0000_t75" style="height:56.25pt;width:48.75pt;" filled="f" o:preferrelative="t" stroked="f" coordsize="21600,21600">
                  <v:path/>
                  <v:fill on="f" focussize="0,0"/>
                  <v:stroke on="f" joinstyle="miter"/>
                  <v:imagedata r:id="rId14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051522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音效设计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叶青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5,6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QQ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299" o:spt="75" type="#_x0000_t75" style="height:90pt;width:50.25pt;" filled="f" o:preferrelative="t" stroked="f" coordsize="21600,21600">
                  <v:path/>
                  <v:fill on="f" focussize="0,0"/>
                  <v:stroke on="f" joinstyle="miter"/>
                  <v:imagedata r:id="rId14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051170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作品分析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任薇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3,4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群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708979108</w:t>
            </w:r>
          </w:p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051171</w:t>
            </w:r>
          </w:p>
        </w:tc>
        <w:tc>
          <w:tcPr>
            <w:tcW w:w="2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作品分析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2(1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班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闵艺</w:t>
            </w:r>
          </w:p>
        </w:tc>
        <w:tc>
          <w:tcPr>
            <w:tcW w:w="2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1,2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1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hint="eastAsia" w:ascii="宋体" w:hAnsi="宋体" w:cs="Arial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ascii="宋体" w:cs="Arial"/>
                <w:kern w:val="0"/>
                <w:sz w:val="20"/>
                <w:szCs w:val="20"/>
              </w:rPr>
              <w:pict>
                <v:shape id="_x0000_i1300" o:spt="75" type="#_x0000_t75" style="height:75pt;width:42pt;" filled="f" o:preferrelative="t" stroked="f" coordsize="21600,21600">
                  <v:path/>
                  <v:fill on="f" focussize="0,0"/>
                  <v:stroke on="f" joinstyle="miter"/>
                  <v:imagedata r:id="rId14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Arial"/>
                <w:kern w:val="0"/>
                <w:sz w:val="20"/>
                <w:szCs w:val="20"/>
              </w:rPr>
              <w:t>　</w:t>
            </w:r>
          </w:p>
        </w:tc>
      </w:tr>
    </w:tbl>
    <w:p/>
    <w:sectPr>
      <w:pgSz w:w="16838" w:h="11906" w:orient="landscape"/>
      <w:pgMar w:top="1797" w:right="873" w:bottom="1797" w:left="873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8F0"/>
    <w:rsid w:val="000C00D5"/>
    <w:rsid w:val="00196D6B"/>
    <w:rsid w:val="001C3EBB"/>
    <w:rsid w:val="00371263"/>
    <w:rsid w:val="003A07D2"/>
    <w:rsid w:val="005D61C9"/>
    <w:rsid w:val="0071175B"/>
    <w:rsid w:val="008069B8"/>
    <w:rsid w:val="00B97C4D"/>
    <w:rsid w:val="00C03F7A"/>
    <w:rsid w:val="00C418F0"/>
    <w:rsid w:val="00CD4456"/>
    <w:rsid w:val="00D7388F"/>
    <w:rsid w:val="00DC5D88"/>
    <w:rsid w:val="00E0646E"/>
    <w:rsid w:val="00EE32C7"/>
    <w:rsid w:val="00F96732"/>
    <w:rsid w:val="00FD0F28"/>
    <w:rsid w:val="02820416"/>
    <w:rsid w:val="05697099"/>
    <w:rsid w:val="05885757"/>
    <w:rsid w:val="07AD8FD0"/>
    <w:rsid w:val="07BDD0D6"/>
    <w:rsid w:val="0B864880"/>
    <w:rsid w:val="0DFF2648"/>
    <w:rsid w:val="0F7F2314"/>
    <w:rsid w:val="12FE9F64"/>
    <w:rsid w:val="136CAFB6"/>
    <w:rsid w:val="157D6015"/>
    <w:rsid w:val="16FAB98C"/>
    <w:rsid w:val="17FE5366"/>
    <w:rsid w:val="1BFF5898"/>
    <w:rsid w:val="1CDBB78E"/>
    <w:rsid w:val="1CFED1AB"/>
    <w:rsid w:val="1EB378D0"/>
    <w:rsid w:val="21FEA283"/>
    <w:rsid w:val="293FF269"/>
    <w:rsid w:val="2BF7B5AD"/>
    <w:rsid w:val="2CD709D2"/>
    <w:rsid w:val="2EEA9E9C"/>
    <w:rsid w:val="33679DE2"/>
    <w:rsid w:val="34719863"/>
    <w:rsid w:val="35030059"/>
    <w:rsid w:val="357C77E8"/>
    <w:rsid w:val="35B0E729"/>
    <w:rsid w:val="35EFF3A5"/>
    <w:rsid w:val="36E4151F"/>
    <w:rsid w:val="37BA14CD"/>
    <w:rsid w:val="37F70345"/>
    <w:rsid w:val="37FDB26B"/>
    <w:rsid w:val="3AFEBF0C"/>
    <w:rsid w:val="3B3BA0D5"/>
    <w:rsid w:val="3B6E5144"/>
    <w:rsid w:val="3B7DF0F6"/>
    <w:rsid w:val="3BB6CB5D"/>
    <w:rsid w:val="3BEA9009"/>
    <w:rsid w:val="3BEF4068"/>
    <w:rsid w:val="3CB7D908"/>
    <w:rsid w:val="3DF684A0"/>
    <w:rsid w:val="3DFFE182"/>
    <w:rsid w:val="3E7E7EA5"/>
    <w:rsid w:val="3EB72898"/>
    <w:rsid w:val="3EBBCFB6"/>
    <w:rsid w:val="3EBF4FC8"/>
    <w:rsid w:val="3EEB6311"/>
    <w:rsid w:val="3EEFC208"/>
    <w:rsid w:val="3EF9142D"/>
    <w:rsid w:val="3EFB9DD1"/>
    <w:rsid w:val="3F7B634D"/>
    <w:rsid w:val="3FD4940C"/>
    <w:rsid w:val="3FFBA05C"/>
    <w:rsid w:val="3FFD5D42"/>
    <w:rsid w:val="44C86795"/>
    <w:rsid w:val="47DD2BC2"/>
    <w:rsid w:val="4DFBCEBA"/>
    <w:rsid w:val="4E5D74E3"/>
    <w:rsid w:val="4E6FF52F"/>
    <w:rsid w:val="4E863768"/>
    <w:rsid w:val="4F9E53E8"/>
    <w:rsid w:val="4FDF568B"/>
    <w:rsid w:val="4FE628E0"/>
    <w:rsid w:val="51895144"/>
    <w:rsid w:val="5239573F"/>
    <w:rsid w:val="52F75FC1"/>
    <w:rsid w:val="53322C00"/>
    <w:rsid w:val="56B67391"/>
    <w:rsid w:val="56C77761"/>
    <w:rsid w:val="57BFF7F0"/>
    <w:rsid w:val="57C61B9E"/>
    <w:rsid w:val="57FB2DAE"/>
    <w:rsid w:val="59FDE655"/>
    <w:rsid w:val="5AE4E255"/>
    <w:rsid w:val="5BBF8169"/>
    <w:rsid w:val="5C397A92"/>
    <w:rsid w:val="5E5FFCE5"/>
    <w:rsid w:val="5EB52E57"/>
    <w:rsid w:val="5F7AF633"/>
    <w:rsid w:val="5FB51181"/>
    <w:rsid w:val="5FEDB6AE"/>
    <w:rsid w:val="633CD4BA"/>
    <w:rsid w:val="64DBF574"/>
    <w:rsid w:val="65F1B13F"/>
    <w:rsid w:val="66144A42"/>
    <w:rsid w:val="66E7EFC8"/>
    <w:rsid w:val="67EFD066"/>
    <w:rsid w:val="67FF6F27"/>
    <w:rsid w:val="6AF7F251"/>
    <w:rsid w:val="6AFF6842"/>
    <w:rsid w:val="6CD798D4"/>
    <w:rsid w:val="6DB1DA60"/>
    <w:rsid w:val="6DBFB2EF"/>
    <w:rsid w:val="6DF7FA49"/>
    <w:rsid w:val="6E7B0DB0"/>
    <w:rsid w:val="6E9F33E9"/>
    <w:rsid w:val="6EFF978F"/>
    <w:rsid w:val="6F1EE5A7"/>
    <w:rsid w:val="6F772E19"/>
    <w:rsid w:val="6FEE2D04"/>
    <w:rsid w:val="6FF96A25"/>
    <w:rsid w:val="72F3D5F9"/>
    <w:rsid w:val="7339CCA3"/>
    <w:rsid w:val="74BF1015"/>
    <w:rsid w:val="74FFAC10"/>
    <w:rsid w:val="757FA5AA"/>
    <w:rsid w:val="75F760C2"/>
    <w:rsid w:val="75FAB2BD"/>
    <w:rsid w:val="75FC9747"/>
    <w:rsid w:val="75FE9F14"/>
    <w:rsid w:val="75FFF5E3"/>
    <w:rsid w:val="76966A3E"/>
    <w:rsid w:val="773EAD94"/>
    <w:rsid w:val="777BE4C9"/>
    <w:rsid w:val="777F0DA8"/>
    <w:rsid w:val="779FACAF"/>
    <w:rsid w:val="77D8EE00"/>
    <w:rsid w:val="77DD4669"/>
    <w:rsid w:val="77ED7749"/>
    <w:rsid w:val="77EF8974"/>
    <w:rsid w:val="77F503B0"/>
    <w:rsid w:val="77F63875"/>
    <w:rsid w:val="77F72FB7"/>
    <w:rsid w:val="78BE5226"/>
    <w:rsid w:val="78F47DE1"/>
    <w:rsid w:val="798F0826"/>
    <w:rsid w:val="799EB385"/>
    <w:rsid w:val="79EB8F29"/>
    <w:rsid w:val="7A7FA7DE"/>
    <w:rsid w:val="7A9B8CA1"/>
    <w:rsid w:val="7B739B45"/>
    <w:rsid w:val="7B7F2EEB"/>
    <w:rsid w:val="7BCFBC67"/>
    <w:rsid w:val="7BEF745F"/>
    <w:rsid w:val="7BF60181"/>
    <w:rsid w:val="7BF74C5D"/>
    <w:rsid w:val="7CFA3545"/>
    <w:rsid w:val="7CFF28F2"/>
    <w:rsid w:val="7DADF2B3"/>
    <w:rsid w:val="7DB27535"/>
    <w:rsid w:val="7DB9B08E"/>
    <w:rsid w:val="7DE7190B"/>
    <w:rsid w:val="7DEE47E6"/>
    <w:rsid w:val="7E3FC8E1"/>
    <w:rsid w:val="7E760CD6"/>
    <w:rsid w:val="7E7FBC89"/>
    <w:rsid w:val="7EBBC05B"/>
    <w:rsid w:val="7EBF2C49"/>
    <w:rsid w:val="7EEFF95C"/>
    <w:rsid w:val="7EFACB11"/>
    <w:rsid w:val="7F37282A"/>
    <w:rsid w:val="7F3CA24A"/>
    <w:rsid w:val="7F6FD581"/>
    <w:rsid w:val="7F7D47C7"/>
    <w:rsid w:val="7F99DB52"/>
    <w:rsid w:val="7F9DF900"/>
    <w:rsid w:val="7FA4A04E"/>
    <w:rsid w:val="7FC955CE"/>
    <w:rsid w:val="7FD65414"/>
    <w:rsid w:val="7FDB4857"/>
    <w:rsid w:val="7FDD6A50"/>
    <w:rsid w:val="7FE7880A"/>
    <w:rsid w:val="7FEEF63D"/>
    <w:rsid w:val="7FF9AAD3"/>
    <w:rsid w:val="7FFAC7D6"/>
    <w:rsid w:val="7FFB41D8"/>
    <w:rsid w:val="7FFD003F"/>
    <w:rsid w:val="7FFD7E77"/>
    <w:rsid w:val="853F4E90"/>
    <w:rsid w:val="8CBEB53E"/>
    <w:rsid w:val="8F770048"/>
    <w:rsid w:val="95729354"/>
    <w:rsid w:val="9BEB7FE2"/>
    <w:rsid w:val="9F7643F4"/>
    <w:rsid w:val="9FBDC51E"/>
    <w:rsid w:val="9FD9FBA0"/>
    <w:rsid w:val="A7FBFBE7"/>
    <w:rsid w:val="A7FD2B43"/>
    <w:rsid w:val="ADFF8032"/>
    <w:rsid w:val="AFBDFBB2"/>
    <w:rsid w:val="AFFB2D2F"/>
    <w:rsid w:val="AFFBC59B"/>
    <w:rsid w:val="B1BF5447"/>
    <w:rsid w:val="B5E77547"/>
    <w:rsid w:val="B5EFF567"/>
    <w:rsid w:val="B7FF5654"/>
    <w:rsid w:val="B7FF958E"/>
    <w:rsid w:val="B9E3214F"/>
    <w:rsid w:val="BB5C77EA"/>
    <w:rsid w:val="BBBAFDB8"/>
    <w:rsid w:val="BBC9EAC9"/>
    <w:rsid w:val="BBDB50AB"/>
    <w:rsid w:val="BBFD4121"/>
    <w:rsid w:val="BC9F74CC"/>
    <w:rsid w:val="BDCFE9DD"/>
    <w:rsid w:val="BDE7E70A"/>
    <w:rsid w:val="BED16F9B"/>
    <w:rsid w:val="BEFBC9A0"/>
    <w:rsid w:val="BEFD6F89"/>
    <w:rsid w:val="BF4B25BE"/>
    <w:rsid w:val="BF7724D6"/>
    <w:rsid w:val="BF7AEF3A"/>
    <w:rsid w:val="BFDE014C"/>
    <w:rsid w:val="BFDF6BEB"/>
    <w:rsid w:val="BFF20247"/>
    <w:rsid w:val="BFFB13A7"/>
    <w:rsid w:val="C5FAAC1C"/>
    <w:rsid w:val="C77A1A35"/>
    <w:rsid w:val="C917DA3A"/>
    <w:rsid w:val="CA3FAFD7"/>
    <w:rsid w:val="CBE7C236"/>
    <w:rsid w:val="CC5D5D1D"/>
    <w:rsid w:val="CEBFBEAF"/>
    <w:rsid w:val="CEFFC42A"/>
    <w:rsid w:val="CF3E47BB"/>
    <w:rsid w:val="CFBDCC42"/>
    <w:rsid w:val="D85F4E95"/>
    <w:rsid w:val="D9FD0E3F"/>
    <w:rsid w:val="DAFEE867"/>
    <w:rsid w:val="DB3ECC03"/>
    <w:rsid w:val="DB5E8D57"/>
    <w:rsid w:val="DBBBA4D5"/>
    <w:rsid w:val="DBBED050"/>
    <w:rsid w:val="DED5B301"/>
    <w:rsid w:val="DF3BEDAC"/>
    <w:rsid w:val="DF63D764"/>
    <w:rsid w:val="DF7572BA"/>
    <w:rsid w:val="DF97A5F2"/>
    <w:rsid w:val="DFB90B01"/>
    <w:rsid w:val="DFBF141E"/>
    <w:rsid w:val="DFCF7AA1"/>
    <w:rsid w:val="DFD1599B"/>
    <w:rsid w:val="DFF1607A"/>
    <w:rsid w:val="E37FD2CA"/>
    <w:rsid w:val="E576BCE6"/>
    <w:rsid w:val="E5BC0C98"/>
    <w:rsid w:val="E79FFBF6"/>
    <w:rsid w:val="E7E5AE56"/>
    <w:rsid w:val="EB7A4C29"/>
    <w:rsid w:val="EB7FBE11"/>
    <w:rsid w:val="ECF7D0E4"/>
    <w:rsid w:val="ECFF94B7"/>
    <w:rsid w:val="EEADF344"/>
    <w:rsid w:val="EEED5AE1"/>
    <w:rsid w:val="EEFAE15D"/>
    <w:rsid w:val="EF0B95C3"/>
    <w:rsid w:val="EF2ECDC1"/>
    <w:rsid w:val="EF9F9E84"/>
    <w:rsid w:val="EFFF3573"/>
    <w:rsid w:val="F3AFF41E"/>
    <w:rsid w:val="F56BB267"/>
    <w:rsid w:val="F5BAA1B3"/>
    <w:rsid w:val="F5D5D19E"/>
    <w:rsid w:val="F63F48BD"/>
    <w:rsid w:val="F6BD2CD3"/>
    <w:rsid w:val="F6DF0283"/>
    <w:rsid w:val="F76FDB68"/>
    <w:rsid w:val="F7DFF6E4"/>
    <w:rsid w:val="F7EF6E6D"/>
    <w:rsid w:val="F7FCD903"/>
    <w:rsid w:val="F7FDA5A5"/>
    <w:rsid w:val="F7FDCDD3"/>
    <w:rsid w:val="F93FEFA7"/>
    <w:rsid w:val="F9FBA468"/>
    <w:rsid w:val="F9FFDC39"/>
    <w:rsid w:val="F9FFE67F"/>
    <w:rsid w:val="FAFB7423"/>
    <w:rsid w:val="FB5BBE22"/>
    <w:rsid w:val="FB5BD559"/>
    <w:rsid w:val="FBBD9F4B"/>
    <w:rsid w:val="FBEE45BD"/>
    <w:rsid w:val="FBEE8027"/>
    <w:rsid w:val="FBF702AC"/>
    <w:rsid w:val="FBF9ABC2"/>
    <w:rsid w:val="FBFB5AF0"/>
    <w:rsid w:val="FBFD0B3C"/>
    <w:rsid w:val="FD3D9FD5"/>
    <w:rsid w:val="FDB7A0CA"/>
    <w:rsid w:val="FDDD2FEA"/>
    <w:rsid w:val="FDDE2546"/>
    <w:rsid w:val="FDF619C7"/>
    <w:rsid w:val="FDF8B970"/>
    <w:rsid w:val="FE37A439"/>
    <w:rsid w:val="FE5326DB"/>
    <w:rsid w:val="FE6F6998"/>
    <w:rsid w:val="FECA72E2"/>
    <w:rsid w:val="FEF73B49"/>
    <w:rsid w:val="FEF9E7D2"/>
    <w:rsid w:val="FEF9F20F"/>
    <w:rsid w:val="FEFE5E83"/>
    <w:rsid w:val="FEFF1195"/>
    <w:rsid w:val="FF26411E"/>
    <w:rsid w:val="FF2F6AA3"/>
    <w:rsid w:val="FF37434E"/>
    <w:rsid w:val="FF3B5ECB"/>
    <w:rsid w:val="FF3FEB72"/>
    <w:rsid w:val="FF5FEB81"/>
    <w:rsid w:val="FF6832B3"/>
    <w:rsid w:val="FF6AEC17"/>
    <w:rsid w:val="FF7F0EC4"/>
    <w:rsid w:val="FF7F25E0"/>
    <w:rsid w:val="FF8F7806"/>
    <w:rsid w:val="FFB2A0D1"/>
    <w:rsid w:val="FFB7B00B"/>
    <w:rsid w:val="FFB7D250"/>
    <w:rsid w:val="FFB94517"/>
    <w:rsid w:val="FFBD363E"/>
    <w:rsid w:val="FFBD5260"/>
    <w:rsid w:val="FFBEEA20"/>
    <w:rsid w:val="FFD69362"/>
    <w:rsid w:val="FFDD82AD"/>
    <w:rsid w:val="FFEB4D95"/>
    <w:rsid w:val="FFECEA00"/>
    <w:rsid w:val="FFF7710A"/>
    <w:rsid w:val="FFFAC24A"/>
    <w:rsid w:val="FFFB3534"/>
    <w:rsid w:val="FFFC799C"/>
    <w:rsid w:val="FFFF4DFB"/>
    <w:rsid w:val="FFFF7FD8"/>
    <w:rsid w:val="F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99"/>
    <w:rPr>
      <w:rFonts w:cs="Times New Roman"/>
      <w:color w:val="800080"/>
      <w:u w:val="single"/>
    </w:rPr>
  </w:style>
  <w:style w:type="character" w:styleId="5">
    <w:name w:val="Hyperlink"/>
    <w:basedOn w:val="3"/>
    <w:qFormat/>
    <w:uiPriority w:val="99"/>
    <w:rPr>
      <w:rFonts w:cs="Times New Roman"/>
      <w:color w:val="000000"/>
      <w:u w:val="single"/>
    </w:rPr>
  </w:style>
  <w:style w:type="table" w:customStyle="1" w:styleId="6">
    <w:name w:val="Table Normal1"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font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8">
    <w:name w:val="xl1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9">
    <w:name w:val="xl1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10">
    <w:name w:val="xl2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11">
    <w:name w:val="xl21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12">
    <w:name w:val="xl2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jpeg"/><Relationship Id="rId83" Type="http://schemas.openxmlformats.org/officeDocument/2006/relationships/image" Target="media/image80.png"/><Relationship Id="rId82" Type="http://schemas.openxmlformats.org/officeDocument/2006/relationships/image" Target="media/image79.jpeg"/><Relationship Id="rId81" Type="http://schemas.openxmlformats.org/officeDocument/2006/relationships/image" Target="media/image78.pn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pn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4" Type="http://schemas.openxmlformats.org/officeDocument/2006/relationships/fontTable" Target="fontTable.xml"/><Relationship Id="rId143" Type="http://schemas.openxmlformats.org/officeDocument/2006/relationships/customXml" Target="../customXml/item1.xml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jpe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jpeg"/><Relationship Id="rId129" Type="http://schemas.openxmlformats.org/officeDocument/2006/relationships/image" Target="media/image126.pn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pn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61</Pages>
  <Words>10038</Words>
  <Characters>16468</Characters>
  <Lines>0</Lines>
  <Paragraphs>0</Paragraphs>
  <TotalTime>15</TotalTime>
  <ScaleCrop>false</ScaleCrop>
  <LinksUpToDate>false</LinksUpToDate>
  <CharactersWithSpaces>18297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2021-08-26T12:44:00Z</dcterms:created>
  <dc:creator>文雯</dc:creator>
  <cp:lastModifiedBy>ʚ小白ɞ</cp:lastModifiedBy>
  <dcterms:modified xsi:type="dcterms:W3CDTF">2022-05-02T02:36:01Z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BBBFF3620D034AFF832C6E8BEBB55F8F</vt:lpwstr>
  </property>
</Properties>
</file>